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DE8" w:rsidRPr="003C1C75" w:rsidRDefault="003F7EE1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076450" cy="702965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-Logo Erzdiözese 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7972" cy="710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C75" w:rsidRPr="003C1C75" w:rsidRDefault="003C1C75">
      <w:pPr>
        <w:rPr>
          <w:rFonts w:ascii="Arial" w:hAnsi="Arial" w:cs="Arial"/>
          <w:sz w:val="23"/>
          <w:szCs w:val="23"/>
        </w:rPr>
      </w:pPr>
    </w:p>
    <w:p w:rsidR="003C1C75" w:rsidRPr="003C1C75" w:rsidRDefault="003C1C75">
      <w:pPr>
        <w:rPr>
          <w:rFonts w:ascii="Arial" w:hAnsi="Arial" w:cs="Arial"/>
          <w:sz w:val="23"/>
          <w:szCs w:val="23"/>
        </w:rPr>
      </w:pPr>
    </w:p>
    <w:p w:rsidR="003C1C75" w:rsidRPr="00A769FB" w:rsidRDefault="003C1C75" w:rsidP="003F7EE1">
      <w:pPr>
        <w:jc w:val="center"/>
        <w:rPr>
          <w:rFonts w:ascii="Arial" w:hAnsi="Arial" w:cs="Arial"/>
          <w:b/>
          <w:sz w:val="36"/>
          <w:szCs w:val="36"/>
        </w:rPr>
      </w:pPr>
      <w:r w:rsidRPr="00A769FB">
        <w:rPr>
          <w:rFonts w:ascii="Arial" w:hAnsi="Arial" w:cs="Arial"/>
          <w:b/>
          <w:sz w:val="36"/>
          <w:szCs w:val="36"/>
        </w:rPr>
        <w:t>Protokoll</w:t>
      </w:r>
      <w:r w:rsidR="00A769FB">
        <w:rPr>
          <w:rFonts w:ascii="Arial" w:hAnsi="Arial" w:cs="Arial"/>
          <w:b/>
          <w:sz w:val="36"/>
          <w:szCs w:val="36"/>
        </w:rPr>
        <w:t xml:space="preserve"> </w:t>
      </w:r>
      <w:r w:rsidRPr="00A769FB">
        <w:rPr>
          <w:rFonts w:ascii="Arial" w:hAnsi="Arial" w:cs="Arial"/>
          <w:b/>
          <w:sz w:val="36"/>
          <w:szCs w:val="36"/>
        </w:rPr>
        <w:t>der Amtseinführung</w:t>
      </w:r>
    </w:p>
    <w:p w:rsidR="003C1C75" w:rsidRDefault="003C1C75" w:rsidP="003F7EE1">
      <w:pPr>
        <w:jc w:val="center"/>
        <w:rPr>
          <w:rFonts w:ascii="Arial" w:hAnsi="Arial" w:cs="Arial"/>
          <w:b/>
          <w:sz w:val="36"/>
          <w:szCs w:val="36"/>
        </w:rPr>
      </w:pPr>
      <w:r w:rsidRPr="00A769FB">
        <w:rPr>
          <w:rFonts w:ascii="Arial" w:hAnsi="Arial" w:cs="Arial"/>
          <w:b/>
          <w:sz w:val="36"/>
          <w:szCs w:val="36"/>
        </w:rPr>
        <w:t>des neuen Pfarrers</w:t>
      </w:r>
    </w:p>
    <w:p w:rsidR="00A769FB" w:rsidRPr="00A769FB" w:rsidRDefault="00A769FB" w:rsidP="003F7EE1">
      <w:pPr>
        <w:spacing w:before="120" w:line="360" w:lineRule="auto"/>
        <w:jc w:val="center"/>
        <w:rPr>
          <w:rFonts w:ascii="Arial" w:hAnsi="Arial" w:cs="Arial"/>
        </w:rPr>
      </w:pPr>
      <w:r w:rsidRPr="00A769FB">
        <w:rPr>
          <w:rFonts w:ascii="Arial" w:hAnsi="Arial" w:cs="Arial"/>
          <w:b/>
        </w:rPr>
        <w:t>(Installation</w:t>
      </w:r>
      <w:r w:rsidR="003F7EE1">
        <w:rPr>
          <w:rFonts w:ascii="Arial" w:hAnsi="Arial" w:cs="Arial"/>
          <w:b/>
        </w:rPr>
        <w:t xml:space="preserve"> </w:t>
      </w:r>
      <w:r w:rsidR="008E177E">
        <w:rPr>
          <w:rFonts w:ascii="Arial" w:hAnsi="Arial" w:cs="Arial"/>
          <w:b/>
        </w:rPr>
        <w:t>ohne</w:t>
      </w:r>
      <w:bookmarkStart w:id="0" w:name="_GoBack"/>
      <w:bookmarkEnd w:id="0"/>
      <w:r w:rsidR="003F7EE1">
        <w:rPr>
          <w:rFonts w:ascii="Arial" w:hAnsi="Arial" w:cs="Arial"/>
          <w:b/>
        </w:rPr>
        <w:t xml:space="preserve"> Temporalienübergabe</w:t>
      </w:r>
      <w:r w:rsidRPr="00A769FB">
        <w:rPr>
          <w:rFonts w:ascii="Arial" w:hAnsi="Arial" w:cs="Arial"/>
          <w:b/>
        </w:rPr>
        <w:t>)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AB149A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Aufgrund der Ernennung du</w:t>
      </w:r>
      <w:r w:rsidR="003C1C75" w:rsidRPr="003C1C75">
        <w:rPr>
          <w:rFonts w:ascii="Arial" w:hAnsi="Arial" w:cs="Arial"/>
          <w:sz w:val="23"/>
          <w:szCs w:val="23"/>
        </w:rPr>
        <w:t>r</w:t>
      </w:r>
      <w:r>
        <w:rPr>
          <w:rFonts w:ascii="Arial" w:hAnsi="Arial" w:cs="Arial"/>
          <w:sz w:val="23"/>
          <w:szCs w:val="23"/>
        </w:rPr>
        <w:t>ch</w:t>
      </w:r>
      <w:r w:rsidR="003C1C75" w:rsidRPr="003C1C75">
        <w:rPr>
          <w:rFonts w:ascii="Arial" w:hAnsi="Arial" w:cs="Arial"/>
          <w:sz w:val="23"/>
          <w:szCs w:val="23"/>
        </w:rPr>
        <w:t xml:space="preserve"> den hwst. Herrn Erzbischof </w:t>
      </w:r>
    </w:p>
    <w:p w:rsidR="00A769FB" w:rsidRDefault="00A769FB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vom ____________</w:t>
      </w:r>
      <w:r w:rsidR="00A769FB">
        <w:rPr>
          <w:rFonts w:ascii="Arial" w:hAnsi="Arial" w:cs="Arial"/>
          <w:sz w:val="23"/>
          <w:szCs w:val="23"/>
        </w:rPr>
        <w:t xml:space="preserve">_____  </w:t>
      </w:r>
      <w:r w:rsidRPr="003C1C75">
        <w:rPr>
          <w:rFonts w:ascii="Arial" w:hAnsi="Arial" w:cs="Arial"/>
          <w:sz w:val="23"/>
          <w:szCs w:val="23"/>
        </w:rPr>
        <w:t xml:space="preserve">Ord.Prot.Nr. _________________ </w:t>
      </w:r>
    </w:p>
    <w:p w:rsidR="00A769FB" w:rsidRDefault="00A769FB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wurde hw. Herr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A769FB">
      <w:pPr>
        <w:pBdr>
          <w:bottom w:val="single" w:sz="4" w:space="1" w:color="auto"/>
        </w:pBdr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nach Ablegung des Glaubensbekenntnisses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 xml:space="preserve">am ________________ 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als Pfarrer der Pfarrgemeinde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pBdr>
          <w:bottom w:val="single" w:sz="4" w:space="1" w:color="auto"/>
        </w:pBd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 xml:space="preserve">feierlich vorgestellt </w:t>
      </w:r>
    </w:p>
    <w:p w:rsidR="003C1C75" w:rsidRP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 w:rsidRPr="003C1C75">
        <w:rPr>
          <w:rFonts w:ascii="Arial" w:hAnsi="Arial" w:cs="Arial"/>
          <w:sz w:val="23"/>
          <w:szCs w:val="23"/>
        </w:rPr>
        <w:t>und vom Dechant bzw. Delegierten des hwst. Herrn Erzbischofs in sein Amt eingeführt.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Das Protokoll wurde daraufhin geschlossen und von den Anwesenden unterfertigt.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Eine </w:t>
      </w:r>
      <w:r w:rsidR="00A769FB">
        <w:rPr>
          <w:rFonts w:ascii="Arial" w:hAnsi="Arial" w:cs="Arial"/>
          <w:sz w:val="23"/>
          <w:szCs w:val="23"/>
        </w:rPr>
        <w:t>Kopie</w:t>
      </w:r>
      <w:r>
        <w:rPr>
          <w:rFonts w:ascii="Arial" w:hAnsi="Arial" w:cs="Arial"/>
          <w:sz w:val="23"/>
          <w:szCs w:val="23"/>
        </w:rPr>
        <w:t xml:space="preserve"> wurde dem hw. Herrn Pfarrer zur Aufbewahrung im Pfarrarchiv übergeben.</w:t>
      </w: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Gelesen, geschlossen, gefertigt.</w:t>
      </w:r>
    </w:p>
    <w:p w:rsidR="0091564D" w:rsidRDefault="0091564D" w:rsidP="003C1C75">
      <w:pPr>
        <w:jc w:val="center"/>
        <w:rPr>
          <w:rFonts w:ascii="Arial" w:hAnsi="Arial" w:cs="Arial"/>
          <w:sz w:val="23"/>
          <w:szCs w:val="23"/>
        </w:rPr>
      </w:pPr>
    </w:p>
    <w:p w:rsidR="0091564D" w:rsidRDefault="0091564D" w:rsidP="003C1C75">
      <w:pPr>
        <w:jc w:val="center"/>
        <w:rPr>
          <w:rFonts w:ascii="Arial" w:hAnsi="Arial" w:cs="Arial"/>
          <w:sz w:val="23"/>
          <w:szCs w:val="23"/>
        </w:rPr>
      </w:pPr>
    </w:p>
    <w:p w:rsidR="0091564D" w:rsidRDefault="0091564D" w:rsidP="003C1C75">
      <w:pPr>
        <w:jc w:val="center"/>
        <w:rPr>
          <w:rFonts w:ascii="Arial" w:hAnsi="Arial" w:cs="Arial"/>
          <w:sz w:val="23"/>
          <w:szCs w:val="23"/>
        </w:rPr>
      </w:pPr>
    </w:p>
    <w:p w:rsidR="003C1C75" w:rsidRDefault="003C1C75" w:rsidP="003C1C75">
      <w:pPr>
        <w:jc w:val="center"/>
        <w:rPr>
          <w:rFonts w:ascii="Arial" w:hAnsi="Arial" w:cs="Arial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76"/>
        <w:gridCol w:w="1541"/>
        <w:gridCol w:w="3755"/>
      </w:tblGrid>
      <w:tr w:rsidR="00631464" w:rsidRPr="00F2179E" w:rsidTr="00F2179E">
        <w:tc>
          <w:tcPr>
            <w:tcW w:w="3832" w:type="dxa"/>
            <w:tcBorders>
              <w:bottom w:val="single" w:sz="4" w:space="0" w:color="auto"/>
            </w:tcBorders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bottom w:val="single" w:sz="4" w:space="0" w:color="auto"/>
            </w:tcBorders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1464" w:rsidRPr="00F2179E" w:rsidTr="0091564D">
        <w:tc>
          <w:tcPr>
            <w:tcW w:w="3832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Dechant / Beauftragter</w:t>
            </w: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Neuer Pfarrer</w:t>
            </w:r>
          </w:p>
        </w:tc>
      </w:tr>
      <w:tr w:rsidR="00631464" w:rsidRPr="00F2179E" w:rsidTr="0091564D">
        <w:trPr>
          <w:trHeight w:val="524"/>
        </w:trPr>
        <w:tc>
          <w:tcPr>
            <w:tcW w:w="3832" w:type="dxa"/>
            <w:tcBorders>
              <w:bottom w:val="single" w:sz="4" w:space="0" w:color="auto"/>
            </w:tcBorders>
            <w:shd w:val="clear" w:color="auto" w:fill="auto"/>
          </w:tcPr>
          <w:p w:rsidR="00631464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Pr="00F2179E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dxa"/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Pfarrsiegel</w:t>
            </w:r>
          </w:p>
        </w:tc>
        <w:tc>
          <w:tcPr>
            <w:tcW w:w="3826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31464" w:rsidRPr="00F2179E" w:rsidTr="0091564D">
        <w:tc>
          <w:tcPr>
            <w:tcW w:w="3832" w:type="dxa"/>
            <w:tcBorders>
              <w:top w:val="single" w:sz="4" w:space="0" w:color="auto"/>
            </w:tcBorders>
            <w:shd w:val="clear" w:color="auto" w:fill="auto"/>
          </w:tcPr>
          <w:p w:rsidR="00631464" w:rsidRPr="00F2179E" w:rsidRDefault="00A769FB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PGR-Obmann/Obfrau</w:t>
            </w:r>
          </w:p>
        </w:tc>
        <w:tc>
          <w:tcPr>
            <w:tcW w:w="1554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shd w:val="clear" w:color="auto" w:fill="auto"/>
          </w:tcPr>
          <w:p w:rsidR="00631464" w:rsidRPr="00F2179E" w:rsidRDefault="00631464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63ED" w:rsidRPr="00F2179E" w:rsidTr="00F21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63ED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91564D" w:rsidRPr="00F2179E" w:rsidRDefault="0091564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63ED" w:rsidRPr="00F2179E" w:rsidTr="00F217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38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179E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63ED" w:rsidRPr="00F2179E" w:rsidRDefault="000D63ED" w:rsidP="00F2179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31464" w:rsidRDefault="00631464" w:rsidP="003C1C75">
      <w:pPr>
        <w:jc w:val="center"/>
        <w:rPr>
          <w:rFonts w:ascii="Arial" w:hAnsi="Arial" w:cs="Arial"/>
          <w:sz w:val="23"/>
          <w:szCs w:val="23"/>
        </w:rPr>
      </w:pPr>
    </w:p>
    <w:p w:rsidR="0091564D" w:rsidRDefault="0091564D" w:rsidP="003C1C75">
      <w:pPr>
        <w:jc w:val="center"/>
        <w:rPr>
          <w:rFonts w:ascii="Arial" w:hAnsi="Arial" w:cs="Arial"/>
          <w:sz w:val="23"/>
          <w:szCs w:val="23"/>
        </w:rPr>
      </w:pPr>
    </w:p>
    <w:p w:rsidR="0091564D" w:rsidRDefault="0091564D" w:rsidP="003C1C75">
      <w:pPr>
        <w:jc w:val="center"/>
        <w:rPr>
          <w:rFonts w:ascii="Arial" w:hAnsi="Arial" w:cs="Arial"/>
          <w:sz w:val="23"/>
          <w:szCs w:val="23"/>
        </w:rPr>
      </w:pP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 Exemplar an Erzb. Ordinariat</w:t>
      </w: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 Exemplar ins Pfarrarchiv</w:t>
      </w:r>
    </w:p>
    <w:p w:rsidR="00A769FB" w:rsidRDefault="00A769FB" w:rsidP="00A769FB">
      <w:pPr>
        <w:rPr>
          <w:rFonts w:ascii="Arial" w:hAnsi="Arial" w:cs="Arial"/>
          <w:sz w:val="16"/>
          <w:szCs w:val="16"/>
        </w:rPr>
      </w:pPr>
    </w:p>
    <w:p w:rsidR="00A769FB" w:rsidRPr="00A769FB" w:rsidRDefault="000D63ED" w:rsidP="00A769FB">
      <w:pPr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>Erzb. Ordinar</w:t>
      </w:r>
      <w:r w:rsidR="003F7EE1">
        <w:rPr>
          <w:rFonts w:ascii="Arial" w:hAnsi="Arial" w:cs="Arial"/>
          <w:sz w:val="10"/>
          <w:szCs w:val="10"/>
        </w:rPr>
        <w:t>iat 2021-AThME</w:t>
      </w:r>
    </w:p>
    <w:sectPr w:rsidR="00A769FB" w:rsidRPr="00A769FB" w:rsidSect="000D63ED">
      <w:pgSz w:w="11906" w:h="16838" w:code="9"/>
      <w:pgMar w:top="899" w:right="1417" w:bottom="28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 Light">
    <w:altName w:val="Century Gothic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A0E32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007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A5CE1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046C9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04AF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8EDA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5820A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FA5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874A5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57C2C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75"/>
    <w:rsid w:val="000038E1"/>
    <w:rsid w:val="000504DE"/>
    <w:rsid w:val="00066442"/>
    <w:rsid w:val="000702EA"/>
    <w:rsid w:val="00074071"/>
    <w:rsid w:val="00084F7C"/>
    <w:rsid w:val="00097B69"/>
    <w:rsid w:val="00097FEE"/>
    <w:rsid w:val="000A7113"/>
    <w:rsid w:val="000D63ED"/>
    <w:rsid w:val="001575E9"/>
    <w:rsid w:val="001958A6"/>
    <w:rsid w:val="001A7C29"/>
    <w:rsid w:val="001C4328"/>
    <w:rsid w:val="00200A26"/>
    <w:rsid w:val="00200F1B"/>
    <w:rsid w:val="002016F0"/>
    <w:rsid w:val="00206CA4"/>
    <w:rsid w:val="00220A44"/>
    <w:rsid w:val="002316A9"/>
    <w:rsid w:val="00256558"/>
    <w:rsid w:val="002979F3"/>
    <w:rsid w:val="002A7FBE"/>
    <w:rsid w:val="002C3B07"/>
    <w:rsid w:val="002C4377"/>
    <w:rsid w:val="002E0C7D"/>
    <w:rsid w:val="00363B91"/>
    <w:rsid w:val="003B3CB5"/>
    <w:rsid w:val="003C1C75"/>
    <w:rsid w:val="003D0187"/>
    <w:rsid w:val="003E42AF"/>
    <w:rsid w:val="003F29AD"/>
    <w:rsid w:val="003F7EE1"/>
    <w:rsid w:val="00417E4C"/>
    <w:rsid w:val="00444D78"/>
    <w:rsid w:val="004519E0"/>
    <w:rsid w:val="0046632C"/>
    <w:rsid w:val="00471327"/>
    <w:rsid w:val="004B0037"/>
    <w:rsid w:val="004D1CA7"/>
    <w:rsid w:val="00530179"/>
    <w:rsid w:val="00543ED5"/>
    <w:rsid w:val="0054591D"/>
    <w:rsid w:val="00595AE7"/>
    <w:rsid w:val="005B01ED"/>
    <w:rsid w:val="00631464"/>
    <w:rsid w:val="00634E63"/>
    <w:rsid w:val="00682D56"/>
    <w:rsid w:val="006964BD"/>
    <w:rsid w:val="006A423E"/>
    <w:rsid w:val="006A5081"/>
    <w:rsid w:val="006D519D"/>
    <w:rsid w:val="00707505"/>
    <w:rsid w:val="00726050"/>
    <w:rsid w:val="00747AE1"/>
    <w:rsid w:val="007836A9"/>
    <w:rsid w:val="00812771"/>
    <w:rsid w:val="00840561"/>
    <w:rsid w:val="0084059C"/>
    <w:rsid w:val="00845AC9"/>
    <w:rsid w:val="00891222"/>
    <w:rsid w:val="008C0735"/>
    <w:rsid w:val="008D3232"/>
    <w:rsid w:val="008D5612"/>
    <w:rsid w:val="008E0B94"/>
    <w:rsid w:val="008E177E"/>
    <w:rsid w:val="008F3902"/>
    <w:rsid w:val="0091564D"/>
    <w:rsid w:val="00935DE8"/>
    <w:rsid w:val="00985898"/>
    <w:rsid w:val="009876FB"/>
    <w:rsid w:val="009E0879"/>
    <w:rsid w:val="009E7A40"/>
    <w:rsid w:val="00A0755B"/>
    <w:rsid w:val="00A24533"/>
    <w:rsid w:val="00A25360"/>
    <w:rsid w:val="00A35977"/>
    <w:rsid w:val="00A7449E"/>
    <w:rsid w:val="00A769FB"/>
    <w:rsid w:val="00AA3A64"/>
    <w:rsid w:val="00AB149A"/>
    <w:rsid w:val="00B045C1"/>
    <w:rsid w:val="00B74A73"/>
    <w:rsid w:val="00B9290D"/>
    <w:rsid w:val="00B97726"/>
    <w:rsid w:val="00BE1803"/>
    <w:rsid w:val="00BF34D0"/>
    <w:rsid w:val="00C17663"/>
    <w:rsid w:val="00C539FB"/>
    <w:rsid w:val="00C71315"/>
    <w:rsid w:val="00C726CD"/>
    <w:rsid w:val="00CA3AC7"/>
    <w:rsid w:val="00CA4D7A"/>
    <w:rsid w:val="00CA7C6B"/>
    <w:rsid w:val="00CC2300"/>
    <w:rsid w:val="00CE3C5B"/>
    <w:rsid w:val="00CE5E92"/>
    <w:rsid w:val="00D51319"/>
    <w:rsid w:val="00D6248E"/>
    <w:rsid w:val="00DE345E"/>
    <w:rsid w:val="00E54DC0"/>
    <w:rsid w:val="00E70743"/>
    <w:rsid w:val="00E7280A"/>
    <w:rsid w:val="00E74F8C"/>
    <w:rsid w:val="00E876D5"/>
    <w:rsid w:val="00E976A7"/>
    <w:rsid w:val="00F20134"/>
    <w:rsid w:val="00F2179E"/>
    <w:rsid w:val="00F35A15"/>
    <w:rsid w:val="00F55166"/>
    <w:rsid w:val="00F61262"/>
    <w:rsid w:val="00F66608"/>
    <w:rsid w:val="00F8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33D854"/>
  <w15:chartTrackingRefBased/>
  <w15:docId w15:val="{36589CD4-2CA9-4160-87C8-9DF8296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Frutiger Light" w:hAnsi="Frutiger Light"/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Umschlagadresse">
    <w:name w:val="envelope address"/>
    <w:basedOn w:val="Standard"/>
    <w:rsid w:val="00634E63"/>
    <w:pPr>
      <w:framePr w:hSpace="142" w:wrap="around" w:hAnchor="page" w:xAlign="center" w:yAlign="bottom"/>
      <w:ind w:left="1"/>
    </w:pPr>
    <w:rPr>
      <w:rFonts w:ascii="Arial" w:hAnsi="Arial" w:cs="Arial"/>
    </w:rPr>
  </w:style>
  <w:style w:type="table" w:styleId="Tabellenraster">
    <w:name w:val="Table Grid"/>
    <w:basedOn w:val="NormaleTabelle"/>
    <w:rsid w:val="006314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A6F416EB.dotm</Template>
  <TotalTime>0</TotalTime>
  <Pages>1</Pages>
  <Words>113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Salzburg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AThEP</dc:creator>
  <cp:keywords/>
  <dc:description/>
  <cp:lastModifiedBy>Esterbauer Albert Thaddäus</cp:lastModifiedBy>
  <cp:revision>5</cp:revision>
  <cp:lastPrinted>2021-02-24T07:04:00Z</cp:lastPrinted>
  <dcterms:created xsi:type="dcterms:W3CDTF">2021-02-24T06:43:00Z</dcterms:created>
  <dcterms:modified xsi:type="dcterms:W3CDTF">2021-02-24T07:05:00Z</dcterms:modified>
</cp:coreProperties>
</file>