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DE8" w:rsidRPr="003C1C75" w:rsidRDefault="003F7EE1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2076450" cy="702965"/>
            <wp:effectExtent l="0" t="0" r="0" b="190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-Logo Erzdiözese RG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7972" cy="710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C75" w:rsidRPr="003C1C75" w:rsidRDefault="003C1C75">
      <w:pPr>
        <w:rPr>
          <w:rFonts w:ascii="Arial" w:hAnsi="Arial" w:cs="Arial"/>
          <w:sz w:val="23"/>
          <w:szCs w:val="23"/>
        </w:rPr>
      </w:pPr>
    </w:p>
    <w:p w:rsidR="003C1C75" w:rsidRPr="003C1C75" w:rsidRDefault="003C1C75">
      <w:pPr>
        <w:rPr>
          <w:rFonts w:ascii="Arial" w:hAnsi="Arial" w:cs="Arial"/>
          <w:sz w:val="23"/>
          <w:szCs w:val="23"/>
        </w:rPr>
      </w:pPr>
    </w:p>
    <w:p w:rsidR="003C1C75" w:rsidRPr="00A769FB" w:rsidRDefault="003C1C75" w:rsidP="003F7EE1">
      <w:pPr>
        <w:jc w:val="center"/>
        <w:rPr>
          <w:rFonts w:ascii="Arial" w:hAnsi="Arial" w:cs="Arial"/>
          <w:b/>
          <w:sz w:val="36"/>
          <w:szCs w:val="36"/>
        </w:rPr>
      </w:pPr>
      <w:r w:rsidRPr="00A769FB">
        <w:rPr>
          <w:rFonts w:ascii="Arial" w:hAnsi="Arial" w:cs="Arial"/>
          <w:b/>
          <w:sz w:val="36"/>
          <w:szCs w:val="36"/>
        </w:rPr>
        <w:t>Protokoll</w:t>
      </w:r>
      <w:r w:rsidR="00A769FB">
        <w:rPr>
          <w:rFonts w:ascii="Arial" w:hAnsi="Arial" w:cs="Arial"/>
          <w:b/>
          <w:sz w:val="36"/>
          <w:szCs w:val="36"/>
        </w:rPr>
        <w:t xml:space="preserve"> </w:t>
      </w:r>
      <w:r w:rsidRPr="00A769FB">
        <w:rPr>
          <w:rFonts w:ascii="Arial" w:hAnsi="Arial" w:cs="Arial"/>
          <w:b/>
          <w:sz w:val="36"/>
          <w:szCs w:val="36"/>
        </w:rPr>
        <w:t>der Amtseinführung</w:t>
      </w:r>
    </w:p>
    <w:p w:rsidR="003C1C75" w:rsidRDefault="003C1C75" w:rsidP="003F7EE1">
      <w:pPr>
        <w:jc w:val="center"/>
        <w:rPr>
          <w:rFonts w:ascii="Arial" w:hAnsi="Arial" w:cs="Arial"/>
          <w:b/>
          <w:sz w:val="36"/>
          <w:szCs w:val="36"/>
        </w:rPr>
      </w:pPr>
      <w:r w:rsidRPr="00A769FB">
        <w:rPr>
          <w:rFonts w:ascii="Arial" w:hAnsi="Arial" w:cs="Arial"/>
          <w:b/>
          <w:sz w:val="36"/>
          <w:szCs w:val="36"/>
        </w:rPr>
        <w:t>des neuen Pfarrers</w:t>
      </w:r>
    </w:p>
    <w:p w:rsidR="00A769FB" w:rsidRPr="00A769FB" w:rsidRDefault="00A769FB" w:rsidP="003F7EE1">
      <w:pPr>
        <w:spacing w:before="120" w:line="360" w:lineRule="auto"/>
        <w:jc w:val="center"/>
        <w:rPr>
          <w:rFonts w:ascii="Arial" w:hAnsi="Arial" w:cs="Arial"/>
        </w:rPr>
      </w:pPr>
      <w:r w:rsidRPr="00A769FB">
        <w:rPr>
          <w:rFonts w:ascii="Arial" w:hAnsi="Arial" w:cs="Arial"/>
          <w:b/>
        </w:rPr>
        <w:t>(Installation</w:t>
      </w:r>
      <w:r w:rsidR="003F7EE1">
        <w:rPr>
          <w:rFonts w:ascii="Arial" w:hAnsi="Arial" w:cs="Arial"/>
          <w:b/>
        </w:rPr>
        <w:t xml:space="preserve"> mit Temporalienübergabe</w:t>
      </w:r>
      <w:r w:rsidRPr="00A769FB">
        <w:rPr>
          <w:rFonts w:ascii="Arial" w:hAnsi="Arial" w:cs="Arial"/>
          <w:b/>
        </w:rPr>
        <w:t>)</w:t>
      </w: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A769FB" w:rsidRDefault="00AB149A" w:rsidP="003C1C75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Aufgrund der Ernennung du</w:t>
      </w:r>
      <w:r w:rsidR="003C1C75" w:rsidRPr="003C1C75">
        <w:rPr>
          <w:rFonts w:ascii="Arial" w:hAnsi="Arial" w:cs="Arial"/>
          <w:sz w:val="23"/>
          <w:szCs w:val="23"/>
        </w:rPr>
        <w:t>r</w:t>
      </w:r>
      <w:r>
        <w:rPr>
          <w:rFonts w:ascii="Arial" w:hAnsi="Arial" w:cs="Arial"/>
          <w:sz w:val="23"/>
          <w:szCs w:val="23"/>
        </w:rPr>
        <w:t>ch</w:t>
      </w:r>
      <w:r w:rsidR="003C1C75" w:rsidRPr="003C1C75">
        <w:rPr>
          <w:rFonts w:ascii="Arial" w:hAnsi="Arial" w:cs="Arial"/>
          <w:sz w:val="23"/>
          <w:szCs w:val="23"/>
        </w:rPr>
        <w:t xml:space="preserve"> den hwst. Herrn Erzbischof </w:t>
      </w:r>
    </w:p>
    <w:p w:rsidR="00A769FB" w:rsidRDefault="00A769FB" w:rsidP="003C1C75">
      <w:pPr>
        <w:jc w:val="center"/>
        <w:rPr>
          <w:rFonts w:ascii="Arial" w:hAnsi="Arial" w:cs="Arial"/>
          <w:sz w:val="23"/>
          <w:szCs w:val="23"/>
        </w:rPr>
      </w:pPr>
    </w:p>
    <w:p w:rsidR="00A769FB" w:rsidRDefault="003C1C75" w:rsidP="003C1C75">
      <w:pPr>
        <w:jc w:val="center"/>
        <w:rPr>
          <w:rFonts w:ascii="Arial" w:hAnsi="Arial" w:cs="Arial"/>
          <w:sz w:val="23"/>
          <w:szCs w:val="23"/>
        </w:rPr>
      </w:pPr>
      <w:r w:rsidRPr="003C1C75">
        <w:rPr>
          <w:rFonts w:ascii="Arial" w:hAnsi="Arial" w:cs="Arial"/>
          <w:sz w:val="23"/>
          <w:szCs w:val="23"/>
        </w:rPr>
        <w:t>vom ____________</w:t>
      </w:r>
      <w:r w:rsidR="00A769FB">
        <w:rPr>
          <w:rFonts w:ascii="Arial" w:hAnsi="Arial" w:cs="Arial"/>
          <w:sz w:val="23"/>
          <w:szCs w:val="23"/>
        </w:rPr>
        <w:t xml:space="preserve">_____  </w:t>
      </w:r>
      <w:r w:rsidRPr="003C1C75">
        <w:rPr>
          <w:rFonts w:ascii="Arial" w:hAnsi="Arial" w:cs="Arial"/>
          <w:sz w:val="23"/>
          <w:szCs w:val="23"/>
        </w:rPr>
        <w:t xml:space="preserve">Ord.Prot.Nr. _________________ </w:t>
      </w:r>
    </w:p>
    <w:p w:rsidR="00A769FB" w:rsidRDefault="00A769FB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 w:rsidRPr="003C1C75">
        <w:rPr>
          <w:rFonts w:ascii="Arial" w:hAnsi="Arial" w:cs="Arial"/>
          <w:sz w:val="23"/>
          <w:szCs w:val="23"/>
        </w:rPr>
        <w:t>wurde hw. Herr</w:t>
      </w: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Pr="003C1C75" w:rsidRDefault="003C1C75" w:rsidP="00A769FB">
      <w:pPr>
        <w:pBdr>
          <w:bottom w:val="single" w:sz="4" w:space="1" w:color="auto"/>
        </w:pBdr>
        <w:rPr>
          <w:rFonts w:ascii="Arial" w:hAnsi="Arial" w:cs="Arial"/>
          <w:sz w:val="23"/>
          <w:szCs w:val="23"/>
        </w:rPr>
      </w:pP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 w:rsidRPr="003C1C75">
        <w:rPr>
          <w:rFonts w:ascii="Arial" w:hAnsi="Arial" w:cs="Arial"/>
          <w:sz w:val="23"/>
          <w:szCs w:val="23"/>
        </w:rPr>
        <w:t>nach Ablegung des Glaubensbekenntnisses</w:t>
      </w: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 w:rsidRPr="003C1C75">
        <w:rPr>
          <w:rFonts w:ascii="Arial" w:hAnsi="Arial" w:cs="Arial"/>
          <w:sz w:val="23"/>
          <w:szCs w:val="23"/>
        </w:rPr>
        <w:t xml:space="preserve">am ________________ </w:t>
      </w: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 w:rsidRPr="003C1C75">
        <w:rPr>
          <w:rFonts w:ascii="Arial" w:hAnsi="Arial" w:cs="Arial"/>
          <w:sz w:val="23"/>
          <w:szCs w:val="23"/>
        </w:rPr>
        <w:t>als Pfarrer der Pfarrgemeinde</w:t>
      </w: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Pr="003C1C75" w:rsidRDefault="003C1C75" w:rsidP="003C1C75">
      <w:pPr>
        <w:pBdr>
          <w:bottom w:val="single" w:sz="4" w:space="1" w:color="auto"/>
        </w:pBdr>
        <w:jc w:val="center"/>
        <w:rPr>
          <w:rFonts w:ascii="Arial" w:hAnsi="Arial" w:cs="Arial"/>
          <w:sz w:val="23"/>
          <w:szCs w:val="23"/>
        </w:rPr>
      </w:pP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 w:rsidRPr="003C1C75">
        <w:rPr>
          <w:rFonts w:ascii="Arial" w:hAnsi="Arial" w:cs="Arial"/>
          <w:sz w:val="23"/>
          <w:szCs w:val="23"/>
        </w:rPr>
        <w:t xml:space="preserve">feierlich vorgestellt </w:t>
      </w: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 w:rsidRPr="003C1C75">
        <w:rPr>
          <w:rFonts w:ascii="Arial" w:hAnsi="Arial" w:cs="Arial"/>
          <w:sz w:val="23"/>
          <w:szCs w:val="23"/>
        </w:rPr>
        <w:t>und vom Dechant bzw. Delegierten des hwst. Herrn Erzbischofs in sein Amt eingeführt.</w:t>
      </w:r>
    </w:p>
    <w:p w:rsidR="00814574" w:rsidRDefault="00814574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In Gegenwart des mitunterzeichneten Obmannes / der mitunterzeichneten Obfrau </w:t>
      </w: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des Pfarrkirchenrates wurde dem neuen Pfarrer aufgrund des Übergabeprotokolls</w:t>
      </w: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vom ___________________</w:t>
      </w: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die Verwaltung des Kirchenvermögens übergeben.</w:t>
      </w: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Das Protokoll wurde daraufhin geschlossen und von den Anwesenden unterfertigt.</w:t>
      </w: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Eine </w:t>
      </w:r>
      <w:r w:rsidR="00A769FB">
        <w:rPr>
          <w:rFonts w:ascii="Arial" w:hAnsi="Arial" w:cs="Arial"/>
          <w:sz w:val="23"/>
          <w:szCs w:val="23"/>
        </w:rPr>
        <w:t>Kopie</w:t>
      </w:r>
      <w:r>
        <w:rPr>
          <w:rFonts w:ascii="Arial" w:hAnsi="Arial" w:cs="Arial"/>
          <w:sz w:val="23"/>
          <w:szCs w:val="23"/>
        </w:rPr>
        <w:t xml:space="preserve"> wurde dem hw. Herrn Pfarrer zur Aufbewahrung im Pfarrarchiv übergeben.</w:t>
      </w: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Gelesen, geschlossen, gefertigt.</w:t>
      </w:r>
    </w:p>
    <w:p w:rsidR="00814574" w:rsidRDefault="00814574" w:rsidP="003C1C75">
      <w:pPr>
        <w:jc w:val="center"/>
        <w:rPr>
          <w:rFonts w:ascii="Arial" w:hAnsi="Arial" w:cs="Arial"/>
          <w:sz w:val="23"/>
          <w:szCs w:val="23"/>
        </w:rPr>
      </w:pPr>
    </w:p>
    <w:p w:rsidR="00814574" w:rsidRDefault="00814574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70"/>
        <w:gridCol w:w="1539"/>
        <w:gridCol w:w="3763"/>
      </w:tblGrid>
      <w:tr w:rsidR="00631464" w:rsidRPr="00F2179E" w:rsidTr="00F2179E">
        <w:tc>
          <w:tcPr>
            <w:tcW w:w="3832" w:type="dxa"/>
            <w:tcBorders>
              <w:bottom w:val="single" w:sz="4" w:space="0" w:color="auto"/>
            </w:tcBorders>
            <w:shd w:val="clear" w:color="auto" w:fill="auto"/>
          </w:tcPr>
          <w:p w:rsidR="00631464" w:rsidRPr="00F2179E" w:rsidRDefault="0063146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4" w:type="dxa"/>
            <w:shd w:val="clear" w:color="auto" w:fill="auto"/>
          </w:tcPr>
          <w:p w:rsidR="00631464" w:rsidRPr="00F2179E" w:rsidRDefault="0063146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6" w:type="dxa"/>
            <w:tcBorders>
              <w:bottom w:val="single" w:sz="4" w:space="0" w:color="auto"/>
            </w:tcBorders>
            <w:shd w:val="clear" w:color="auto" w:fill="auto"/>
          </w:tcPr>
          <w:p w:rsidR="00631464" w:rsidRPr="00F2179E" w:rsidRDefault="0063146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31464" w:rsidRPr="00F2179E" w:rsidTr="00F2179E">
        <w:tc>
          <w:tcPr>
            <w:tcW w:w="3832" w:type="dxa"/>
            <w:tcBorders>
              <w:top w:val="single" w:sz="4" w:space="0" w:color="auto"/>
            </w:tcBorders>
            <w:shd w:val="clear" w:color="auto" w:fill="auto"/>
          </w:tcPr>
          <w:p w:rsidR="00631464" w:rsidRPr="00F2179E" w:rsidRDefault="00A769FB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179E">
              <w:rPr>
                <w:rFonts w:ascii="Arial" w:hAnsi="Arial" w:cs="Arial"/>
                <w:sz w:val="16"/>
                <w:szCs w:val="16"/>
              </w:rPr>
              <w:t>Dechant / Beauftragter</w:t>
            </w:r>
          </w:p>
        </w:tc>
        <w:tc>
          <w:tcPr>
            <w:tcW w:w="1554" w:type="dxa"/>
            <w:shd w:val="clear" w:color="auto" w:fill="auto"/>
          </w:tcPr>
          <w:p w:rsidR="00631464" w:rsidRPr="00F2179E" w:rsidRDefault="0063146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6" w:type="dxa"/>
            <w:tcBorders>
              <w:top w:val="single" w:sz="4" w:space="0" w:color="auto"/>
            </w:tcBorders>
            <w:shd w:val="clear" w:color="auto" w:fill="auto"/>
          </w:tcPr>
          <w:p w:rsidR="00631464" w:rsidRPr="00F2179E" w:rsidRDefault="00A769FB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179E">
              <w:rPr>
                <w:rFonts w:ascii="Arial" w:hAnsi="Arial" w:cs="Arial"/>
                <w:sz w:val="16"/>
                <w:szCs w:val="16"/>
              </w:rPr>
              <w:t>Neuer Pfarrer</w:t>
            </w:r>
          </w:p>
        </w:tc>
      </w:tr>
      <w:tr w:rsidR="00631464" w:rsidRPr="00F2179E" w:rsidTr="00F2179E">
        <w:trPr>
          <w:trHeight w:val="524"/>
        </w:trPr>
        <w:tc>
          <w:tcPr>
            <w:tcW w:w="3832" w:type="dxa"/>
            <w:tcBorders>
              <w:bottom w:val="single" w:sz="4" w:space="0" w:color="auto"/>
            </w:tcBorders>
            <w:shd w:val="clear" w:color="auto" w:fill="auto"/>
          </w:tcPr>
          <w:p w:rsidR="00631464" w:rsidRDefault="0063146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14574" w:rsidRDefault="0081457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14574" w:rsidRDefault="0081457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14574" w:rsidRPr="00F2179E" w:rsidRDefault="0081457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4" w:type="dxa"/>
            <w:shd w:val="clear" w:color="auto" w:fill="auto"/>
          </w:tcPr>
          <w:p w:rsidR="00631464" w:rsidRPr="00F2179E" w:rsidRDefault="00A769FB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179E">
              <w:rPr>
                <w:rFonts w:ascii="Arial" w:hAnsi="Arial" w:cs="Arial"/>
                <w:sz w:val="16"/>
                <w:szCs w:val="16"/>
              </w:rPr>
              <w:t>Pfarrsiegel</w:t>
            </w:r>
          </w:p>
        </w:tc>
        <w:tc>
          <w:tcPr>
            <w:tcW w:w="3826" w:type="dxa"/>
            <w:tcBorders>
              <w:bottom w:val="single" w:sz="4" w:space="0" w:color="auto"/>
            </w:tcBorders>
            <w:shd w:val="clear" w:color="auto" w:fill="auto"/>
          </w:tcPr>
          <w:p w:rsidR="00631464" w:rsidRPr="00F2179E" w:rsidRDefault="0063146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31464" w:rsidRPr="00F2179E" w:rsidTr="00F2179E">
        <w:tc>
          <w:tcPr>
            <w:tcW w:w="3832" w:type="dxa"/>
            <w:tcBorders>
              <w:top w:val="single" w:sz="4" w:space="0" w:color="auto"/>
            </w:tcBorders>
            <w:shd w:val="clear" w:color="auto" w:fill="auto"/>
          </w:tcPr>
          <w:p w:rsidR="00631464" w:rsidRPr="00F2179E" w:rsidRDefault="00A769FB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179E">
              <w:rPr>
                <w:rFonts w:ascii="Arial" w:hAnsi="Arial" w:cs="Arial"/>
                <w:sz w:val="16"/>
                <w:szCs w:val="16"/>
              </w:rPr>
              <w:t>PGR-Obmann/Obfrau</w:t>
            </w:r>
          </w:p>
        </w:tc>
        <w:tc>
          <w:tcPr>
            <w:tcW w:w="1554" w:type="dxa"/>
            <w:shd w:val="clear" w:color="auto" w:fill="auto"/>
          </w:tcPr>
          <w:p w:rsidR="00631464" w:rsidRPr="00F2179E" w:rsidRDefault="0063146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6" w:type="dxa"/>
            <w:tcBorders>
              <w:top w:val="single" w:sz="4" w:space="0" w:color="auto"/>
            </w:tcBorders>
            <w:shd w:val="clear" w:color="auto" w:fill="auto"/>
          </w:tcPr>
          <w:p w:rsidR="00631464" w:rsidRPr="00F2179E" w:rsidRDefault="00A769FB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179E">
              <w:rPr>
                <w:rFonts w:ascii="Arial" w:hAnsi="Arial" w:cs="Arial"/>
                <w:sz w:val="16"/>
                <w:szCs w:val="16"/>
              </w:rPr>
              <w:t>PKR-Obmann/Obfrau</w:t>
            </w:r>
          </w:p>
        </w:tc>
      </w:tr>
      <w:tr w:rsidR="000D63ED" w:rsidRPr="00F2179E" w:rsidTr="00F217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06"/>
        </w:trPr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63ED" w:rsidRDefault="000D63E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14574" w:rsidRDefault="0081457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14574" w:rsidRPr="00F2179E" w:rsidRDefault="00FC4713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</w:t>
            </w:r>
            <w:bookmarkStart w:id="0" w:name="_GoBack"/>
            <w:bookmarkEnd w:id="0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63ED" w:rsidRPr="00F2179E" w:rsidRDefault="000D63E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63ED" w:rsidRPr="00F2179E" w:rsidRDefault="000D63E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63ED" w:rsidRPr="00F2179E" w:rsidTr="00F217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38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D63ED" w:rsidRPr="00F2179E" w:rsidRDefault="000D63E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179E">
              <w:rPr>
                <w:rFonts w:ascii="Arial" w:hAnsi="Arial" w:cs="Arial"/>
                <w:sz w:val="16"/>
                <w:szCs w:val="16"/>
              </w:rPr>
              <w:t>Ort, Datum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63ED" w:rsidRPr="00F2179E" w:rsidRDefault="000D63E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63ED" w:rsidRPr="00F2179E" w:rsidRDefault="000D63E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31464" w:rsidRDefault="00631464" w:rsidP="003C1C75">
      <w:pPr>
        <w:jc w:val="center"/>
        <w:rPr>
          <w:rFonts w:ascii="Arial" w:hAnsi="Arial" w:cs="Arial"/>
          <w:sz w:val="23"/>
          <w:szCs w:val="23"/>
        </w:rPr>
      </w:pPr>
    </w:p>
    <w:p w:rsidR="00A769FB" w:rsidRDefault="00A769FB" w:rsidP="00A769F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 Exemplar an Erzb. Ordinariat</w:t>
      </w:r>
    </w:p>
    <w:p w:rsidR="00A769FB" w:rsidRDefault="00A769FB" w:rsidP="00A769F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 Exemplar ins Pfarrarchiv</w:t>
      </w:r>
    </w:p>
    <w:p w:rsidR="00A769FB" w:rsidRDefault="00A769FB" w:rsidP="00A769FB">
      <w:pPr>
        <w:rPr>
          <w:rFonts w:ascii="Arial" w:hAnsi="Arial" w:cs="Arial"/>
          <w:sz w:val="16"/>
          <w:szCs w:val="16"/>
        </w:rPr>
      </w:pPr>
    </w:p>
    <w:p w:rsidR="00A769FB" w:rsidRPr="00A769FB" w:rsidRDefault="000D63ED" w:rsidP="00A769FB">
      <w:pPr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t>Erzb. Ordinar</w:t>
      </w:r>
      <w:r w:rsidR="003F7EE1">
        <w:rPr>
          <w:rFonts w:ascii="Arial" w:hAnsi="Arial" w:cs="Arial"/>
          <w:sz w:val="10"/>
          <w:szCs w:val="10"/>
        </w:rPr>
        <w:t>iat 2021-AThME</w:t>
      </w:r>
    </w:p>
    <w:sectPr w:rsidR="00A769FB" w:rsidRPr="00A769FB" w:rsidSect="000D63ED">
      <w:pgSz w:w="11906" w:h="16838" w:code="9"/>
      <w:pgMar w:top="899" w:right="1417" w:bottom="28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Light">
    <w:altName w:val="Century Gothic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A0E32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D007D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A5CE1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046C9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A04AF4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48EDA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15820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AFA50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874A5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57C2C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C75"/>
    <w:rsid w:val="000038E1"/>
    <w:rsid w:val="000504DE"/>
    <w:rsid w:val="00066442"/>
    <w:rsid w:val="000702EA"/>
    <w:rsid w:val="00074071"/>
    <w:rsid w:val="00084F7C"/>
    <w:rsid w:val="00097B69"/>
    <w:rsid w:val="00097FEE"/>
    <w:rsid w:val="000A7113"/>
    <w:rsid w:val="000D63ED"/>
    <w:rsid w:val="001575E9"/>
    <w:rsid w:val="001958A6"/>
    <w:rsid w:val="001A7C29"/>
    <w:rsid w:val="001C4328"/>
    <w:rsid w:val="00200A26"/>
    <w:rsid w:val="00200F1B"/>
    <w:rsid w:val="002016F0"/>
    <w:rsid w:val="00206CA4"/>
    <w:rsid w:val="00220A44"/>
    <w:rsid w:val="002316A9"/>
    <w:rsid w:val="00256558"/>
    <w:rsid w:val="002979F3"/>
    <w:rsid w:val="002A7FBE"/>
    <w:rsid w:val="002C3B07"/>
    <w:rsid w:val="002C4377"/>
    <w:rsid w:val="002E0C7D"/>
    <w:rsid w:val="00363B91"/>
    <w:rsid w:val="003B3CB5"/>
    <w:rsid w:val="003C1C75"/>
    <w:rsid w:val="003D0187"/>
    <w:rsid w:val="003E42AF"/>
    <w:rsid w:val="003F29AD"/>
    <w:rsid w:val="003F7EE1"/>
    <w:rsid w:val="00417E4C"/>
    <w:rsid w:val="00444D78"/>
    <w:rsid w:val="004519E0"/>
    <w:rsid w:val="0046632C"/>
    <w:rsid w:val="00471327"/>
    <w:rsid w:val="004B0037"/>
    <w:rsid w:val="004D1CA7"/>
    <w:rsid w:val="00530179"/>
    <w:rsid w:val="00543ED5"/>
    <w:rsid w:val="0054591D"/>
    <w:rsid w:val="00595AE7"/>
    <w:rsid w:val="005B01ED"/>
    <w:rsid w:val="00631464"/>
    <w:rsid w:val="00634E63"/>
    <w:rsid w:val="00682D56"/>
    <w:rsid w:val="006964BD"/>
    <w:rsid w:val="006A423E"/>
    <w:rsid w:val="006A5081"/>
    <w:rsid w:val="006D519D"/>
    <w:rsid w:val="00707505"/>
    <w:rsid w:val="00726050"/>
    <w:rsid w:val="00747AE1"/>
    <w:rsid w:val="007836A9"/>
    <w:rsid w:val="00812771"/>
    <w:rsid w:val="00814574"/>
    <w:rsid w:val="00840561"/>
    <w:rsid w:val="0084059C"/>
    <w:rsid w:val="00845AC9"/>
    <w:rsid w:val="00891222"/>
    <w:rsid w:val="008C0735"/>
    <w:rsid w:val="008D3232"/>
    <w:rsid w:val="008D5612"/>
    <w:rsid w:val="008E0B94"/>
    <w:rsid w:val="008F3902"/>
    <w:rsid w:val="00935DE8"/>
    <w:rsid w:val="00985898"/>
    <w:rsid w:val="009876FB"/>
    <w:rsid w:val="009E0879"/>
    <w:rsid w:val="009E7A40"/>
    <w:rsid w:val="00A0755B"/>
    <w:rsid w:val="00A24533"/>
    <w:rsid w:val="00A35977"/>
    <w:rsid w:val="00A7449E"/>
    <w:rsid w:val="00A769FB"/>
    <w:rsid w:val="00AA3A64"/>
    <w:rsid w:val="00AB149A"/>
    <w:rsid w:val="00B045C1"/>
    <w:rsid w:val="00B74A73"/>
    <w:rsid w:val="00B9290D"/>
    <w:rsid w:val="00B97726"/>
    <w:rsid w:val="00BE1803"/>
    <w:rsid w:val="00BF34D0"/>
    <w:rsid w:val="00C17663"/>
    <w:rsid w:val="00C539FB"/>
    <w:rsid w:val="00C71315"/>
    <w:rsid w:val="00C726CD"/>
    <w:rsid w:val="00CA3AC7"/>
    <w:rsid w:val="00CA4D7A"/>
    <w:rsid w:val="00CA7C6B"/>
    <w:rsid w:val="00CC2300"/>
    <w:rsid w:val="00CE3C5B"/>
    <w:rsid w:val="00CE5E92"/>
    <w:rsid w:val="00D51319"/>
    <w:rsid w:val="00D6248E"/>
    <w:rsid w:val="00DE345E"/>
    <w:rsid w:val="00E54DC0"/>
    <w:rsid w:val="00E70743"/>
    <w:rsid w:val="00E7280A"/>
    <w:rsid w:val="00E74F8C"/>
    <w:rsid w:val="00E876D5"/>
    <w:rsid w:val="00E976A7"/>
    <w:rsid w:val="00F20134"/>
    <w:rsid w:val="00F2179E"/>
    <w:rsid w:val="00F35A15"/>
    <w:rsid w:val="00F55166"/>
    <w:rsid w:val="00F61262"/>
    <w:rsid w:val="00F66608"/>
    <w:rsid w:val="00F87295"/>
    <w:rsid w:val="00FC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D6CE0B"/>
  <w15:chartTrackingRefBased/>
  <w15:docId w15:val="{36589CD4-2CA9-4160-87C8-9DF829611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Frutiger Light" w:hAnsi="Frutiger Light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rsid w:val="00634E63"/>
    <w:pPr>
      <w:framePr w:hSpace="142" w:wrap="around" w:hAnchor="page" w:xAlign="center" w:yAlign="bottom"/>
      <w:ind w:left="1"/>
    </w:pPr>
    <w:rPr>
      <w:rFonts w:ascii="Arial" w:hAnsi="Arial" w:cs="Arial"/>
    </w:rPr>
  </w:style>
  <w:style w:type="table" w:styleId="Tabellenraster">
    <w:name w:val="Table Grid"/>
    <w:basedOn w:val="NormaleTabelle"/>
    <w:rsid w:val="006314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A6F416EB.dotm</Template>
  <TotalTime>0</TotalTime>
  <Pages>1</Pages>
  <Words>146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Salzburg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AThEP</dc:creator>
  <cp:keywords/>
  <dc:description/>
  <cp:lastModifiedBy>Esterbauer Albert Thaddäus</cp:lastModifiedBy>
  <cp:revision>5</cp:revision>
  <cp:lastPrinted>2021-02-24T07:02:00Z</cp:lastPrinted>
  <dcterms:created xsi:type="dcterms:W3CDTF">2021-02-24T06:40:00Z</dcterms:created>
  <dcterms:modified xsi:type="dcterms:W3CDTF">2021-02-24T07:02:00Z</dcterms:modified>
</cp:coreProperties>
</file>